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A17" w:rsidRPr="003D5022" w:rsidRDefault="001E0A17" w:rsidP="001F3685">
      <w:pPr>
        <w:jc w:val="center"/>
      </w:pPr>
      <w:r w:rsidRPr="003D502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8.25pt;height:834.75pt">
            <v:imagedata r:id="rId4" o:title=""/>
          </v:shape>
        </w:pict>
      </w:r>
    </w:p>
    <w:p w:rsidR="001E0A17" w:rsidRDefault="001E0A17" w:rsidP="001F3685">
      <w:pPr>
        <w:jc w:val="center"/>
      </w:pPr>
    </w:p>
    <w:p w:rsidR="001E0A17" w:rsidRDefault="001E0A17" w:rsidP="006905E5">
      <w:pPr>
        <w:tabs>
          <w:tab w:val="left" w:pos="5253"/>
        </w:tabs>
      </w:pPr>
      <w:r>
        <w:rPr>
          <w:cs/>
        </w:rPr>
        <w:tab/>
      </w:r>
    </w:p>
    <w:p w:rsidR="001E0A17" w:rsidRDefault="001E0A17" w:rsidP="006905E5">
      <w:pPr>
        <w:tabs>
          <w:tab w:val="left" w:pos="5253"/>
        </w:tabs>
      </w:pPr>
    </w:p>
    <w:p w:rsidR="001E0A17" w:rsidRDefault="001E0A17" w:rsidP="006905E5">
      <w:pPr>
        <w:tabs>
          <w:tab w:val="left" w:pos="5253"/>
        </w:tabs>
      </w:pPr>
    </w:p>
    <w:p w:rsidR="001E0A17" w:rsidRDefault="001E0A17" w:rsidP="006905E5">
      <w:pPr>
        <w:tabs>
          <w:tab w:val="left" w:pos="5253"/>
        </w:tabs>
      </w:pPr>
    </w:p>
    <w:p w:rsidR="001E0A17" w:rsidRDefault="001E0A17" w:rsidP="006905E5">
      <w:pPr>
        <w:tabs>
          <w:tab w:val="left" w:pos="5253"/>
        </w:tabs>
        <w:rPr>
          <w:cs/>
        </w:rPr>
      </w:pPr>
    </w:p>
    <w:p w:rsidR="001E0A17" w:rsidRDefault="001E0A17" w:rsidP="006905E5">
      <w:pPr>
        <w:tabs>
          <w:tab w:val="left" w:pos="5253"/>
        </w:tabs>
      </w:pPr>
    </w:p>
    <w:p w:rsidR="001E0A17" w:rsidRDefault="001E0A17" w:rsidP="006905E5">
      <w:pPr>
        <w:tabs>
          <w:tab w:val="left" w:pos="5253"/>
        </w:tabs>
      </w:pPr>
    </w:p>
    <w:p w:rsidR="001E0A17" w:rsidRPr="006905E5" w:rsidRDefault="001E0A17" w:rsidP="006905E5">
      <w:pPr>
        <w:tabs>
          <w:tab w:val="left" w:pos="5253"/>
        </w:tabs>
      </w:pPr>
    </w:p>
    <w:sectPr w:rsidR="001E0A17" w:rsidRPr="006905E5" w:rsidSect="005C6752">
      <w:pgSz w:w="11906" w:h="16838"/>
      <w:pgMar w:top="232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characterSpacingControl w:val="doNotCompress"/>
  <w:doNotValidateAgainstSchema/>
  <w:doNotDemarcateInvalidXml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752"/>
    <w:rsid w:val="001E0A17"/>
    <w:rsid w:val="001F2A23"/>
    <w:rsid w:val="001F3685"/>
    <w:rsid w:val="003D5022"/>
    <w:rsid w:val="005C6752"/>
    <w:rsid w:val="006905E5"/>
    <w:rsid w:val="008C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</Words>
  <Characters>11</Characters>
  <Application>Microsoft Office Word</Application>
  <DocSecurity>0</DocSecurity>
  <Lines>0</Lines>
  <Paragraphs>0</Paragraphs>
  <ScaleCrop>false</ScaleCrop>
  <Company>iLLUSiON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</dc:creator>
  <cp:keywords/>
  <dc:description/>
  <cp:lastModifiedBy>Com</cp:lastModifiedBy>
  <cp:revision>3</cp:revision>
  <dcterms:created xsi:type="dcterms:W3CDTF">2012-11-28T02:49:00Z</dcterms:created>
  <dcterms:modified xsi:type="dcterms:W3CDTF">2012-11-28T02:49:00Z</dcterms:modified>
</cp:coreProperties>
</file>